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EB09C7" w14:textId="7E3003C3" w:rsidR="0030115D" w:rsidRPr="0030115D" w:rsidRDefault="00BB34E2" w:rsidP="0030115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E31C38" wp14:editId="6BB17CAA">
                <wp:simplePos x="0" y="0"/>
                <wp:positionH relativeFrom="column">
                  <wp:posOffset>-171450</wp:posOffset>
                </wp:positionH>
                <wp:positionV relativeFrom="paragraph">
                  <wp:posOffset>11430000</wp:posOffset>
                </wp:positionV>
                <wp:extent cx="9251315" cy="2319655"/>
                <wp:effectExtent l="0" t="0" r="0" b="4445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315" cy="231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1A8BA" w14:textId="77777777" w:rsidR="002B1D11" w:rsidRDefault="002B1D11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5712E333" w14:textId="77777777" w:rsidR="002B1D11" w:rsidRDefault="002B1D11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0BD774D0" w14:textId="7425EA65" w:rsidR="00276EA6" w:rsidRPr="005140C3" w:rsidRDefault="00276EA6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</w:pPr>
                            <w:r w:rsidRPr="005140C3"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  <w:t xml:space="preserve">Accreditatie </w:t>
                            </w:r>
                            <w:r w:rsidR="009755A5" w:rsidRPr="005140C3"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  <w:t>voor Verpleegkundigen &amp;</w:t>
                            </w:r>
                            <w:r w:rsidR="00BB34E2" w:rsidRPr="005140C3"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  <w:t xml:space="preserve"> Verpleegkundig Specialisten </w:t>
                            </w:r>
                            <w:r w:rsidRPr="005140C3"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  <w:t>aangevraagd</w:t>
                            </w:r>
                            <w:r w:rsidR="00BB34E2" w:rsidRPr="005140C3"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55A5" w:rsidRPr="005140C3"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  <w:t xml:space="preserve">via </w:t>
                            </w:r>
                            <w:r w:rsidR="00BB34E2" w:rsidRPr="005140C3"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  <w:t>V&amp;VN</w:t>
                            </w:r>
                          </w:p>
                          <w:p w14:paraId="045F031B" w14:textId="16BE36D6" w:rsidR="00276EA6" w:rsidRPr="005140C3" w:rsidRDefault="00BB34E2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</w:pPr>
                            <w:r w:rsidRPr="005140C3"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  <w:t xml:space="preserve">Accreditatie voor </w:t>
                            </w:r>
                            <w:r w:rsidR="009755A5" w:rsidRPr="005140C3"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  <w:t>Medisch S</w:t>
                            </w:r>
                            <w:r w:rsidRPr="005140C3"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  <w:t>pecialisten aangevraagd via GAIA</w:t>
                            </w:r>
                          </w:p>
                          <w:p w14:paraId="320713C4" w14:textId="77777777" w:rsidR="002B1D11" w:rsidRPr="005140C3" w:rsidRDefault="002B1D11" w:rsidP="002B1D11">
                            <w:pPr>
                              <w:spacing w:after="0" w:line="430" w:lineRule="exact"/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12BCEED9" w14:textId="43B6B8B8" w:rsidR="002B1D11" w:rsidRPr="005140C3" w:rsidRDefault="002B1D11" w:rsidP="002B1D11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5140C3">
                              <w:rPr>
                                <w:rFonts w:ascii="Arial Unicode MS" w:eastAsia="Arial Unicode MS" w:hAnsi="Arial Unicode MS" w:cs="Arial Unicode MS"/>
                                <w:i/>
                                <w:sz w:val="32"/>
                                <w:szCs w:val="32"/>
                              </w:rPr>
                              <w:t>Inschrijving via Leerplein op intranet</w:t>
                            </w:r>
                          </w:p>
                          <w:p w14:paraId="711D95D9" w14:textId="548E1ACC" w:rsidR="00BB34E2" w:rsidRDefault="00BB34E2" w:rsidP="002B1D11">
                            <w:pPr>
                              <w:spacing w:after="0" w:line="430" w:lineRule="exact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</w:pPr>
                          </w:p>
                          <w:p w14:paraId="56C06167" w14:textId="4D5AAE56" w:rsidR="00276EA6" w:rsidRPr="00276EA6" w:rsidRDefault="00276EA6" w:rsidP="002B1D11">
                            <w:pPr>
                              <w:spacing w:after="0"/>
                              <w:ind w:left="3600" w:firstLine="720"/>
                              <w:contextualSpacing/>
                              <w:rPr>
                                <w:rFonts w:ascii="Arial Unicode MS" w:eastAsia="Arial Unicode MS" w:hAnsi="Arial Unicode MS" w:cs="Arial Unicode MS"/>
                                <w:i/>
                                <w:sz w:val="18"/>
                                <w:szCs w:val="18"/>
                              </w:rPr>
                            </w:pPr>
                            <w:r w:rsidRPr="00276EA6">
                              <w:rPr>
                                <w:rFonts w:ascii="Arial Unicode MS" w:eastAsia="Arial Unicode MS" w:hAnsi="Arial Unicode MS" w:cs="Arial Unicode MS"/>
                                <w:i/>
                                <w:sz w:val="18"/>
                                <w:szCs w:val="18"/>
                              </w:rPr>
                              <w:t>Georganiseerd door de bloedtransfusiebeleidscommissie LZR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13.5pt;margin-top:900pt;width:728.45pt;height:182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oqrwIAAK0FAAAOAAAAZHJzL2Uyb0RvYy54bWysVE1v2zAMvQ/YfxB0T22ncd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" filled="f" stroked="f">
                <v:textbox>
                  <w:txbxContent>
                    <w:p w14:paraId="67E1A8BA" w14:textId="77777777" w:rsidR="002B1D11" w:rsidRDefault="002B1D11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i/>
                          <w:sz w:val="36"/>
                          <w:szCs w:val="36"/>
                        </w:rPr>
                      </w:pPr>
                    </w:p>
                    <w:p w14:paraId="5712E333" w14:textId="77777777" w:rsidR="002B1D11" w:rsidRDefault="002B1D11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i/>
                          <w:sz w:val="36"/>
                          <w:szCs w:val="36"/>
                        </w:rPr>
                      </w:pPr>
                    </w:p>
                    <w:p w14:paraId="0BD774D0" w14:textId="7425EA65" w:rsidR="00276EA6" w:rsidRPr="005140C3" w:rsidRDefault="00276EA6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</w:pPr>
                      <w:r w:rsidRPr="005140C3"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  <w:t xml:space="preserve">Accreditatie </w:t>
                      </w:r>
                      <w:r w:rsidR="009755A5" w:rsidRPr="005140C3"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  <w:t>voor Verpleegkundigen &amp;</w:t>
                      </w:r>
                      <w:r w:rsidR="00BB34E2" w:rsidRPr="005140C3"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  <w:t xml:space="preserve"> Verpleegkundig Specialisten </w:t>
                      </w:r>
                      <w:r w:rsidRPr="005140C3"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  <w:t>aangevraagd</w:t>
                      </w:r>
                      <w:r w:rsidR="00BB34E2" w:rsidRPr="005140C3"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9755A5" w:rsidRPr="005140C3"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  <w:t xml:space="preserve">via </w:t>
                      </w:r>
                      <w:r w:rsidR="00BB34E2" w:rsidRPr="005140C3"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  <w:t>V&amp;VN</w:t>
                      </w:r>
                    </w:p>
                    <w:p w14:paraId="045F031B" w14:textId="16BE36D6" w:rsidR="00276EA6" w:rsidRPr="005140C3" w:rsidRDefault="00BB34E2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</w:pPr>
                      <w:r w:rsidRPr="005140C3"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  <w:t>Accreditatie voor</w:t>
                      </w:r>
                      <w:r w:rsidRPr="005140C3"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9755A5" w:rsidRPr="005140C3"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  <w:t>Medisch S</w:t>
                      </w:r>
                      <w:r w:rsidRPr="005140C3"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  <w:t>pecialisten aangevraagd via GAIA</w:t>
                      </w:r>
                    </w:p>
                    <w:p w14:paraId="320713C4" w14:textId="77777777" w:rsidR="002B1D11" w:rsidRPr="005140C3" w:rsidRDefault="002B1D11" w:rsidP="002B1D11">
                      <w:pPr>
                        <w:spacing w:after="0" w:line="430" w:lineRule="exact"/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</w:pPr>
                    </w:p>
                    <w:p w14:paraId="12BCEED9" w14:textId="43B6B8B8" w:rsidR="002B1D11" w:rsidRPr="005140C3" w:rsidRDefault="002B1D11" w:rsidP="002B1D11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5140C3"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  <w:t>Inschrijving via Leerplein</w:t>
                      </w:r>
                      <w:r w:rsidRPr="005140C3">
                        <w:rPr>
                          <w:rFonts w:ascii="Arial Unicode MS" w:eastAsia="Arial Unicode MS" w:hAnsi="Arial Unicode MS" w:cs="Arial Unicode MS"/>
                          <w:i/>
                          <w:sz w:val="32"/>
                          <w:szCs w:val="32"/>
                        </w:rPr>
                        <w:t xml:space="preserve"> op intranet</w:t>
                      </w:r>
                    </w:p>
                    <w:p w14:paraId="711D95D9" w14:textId="548E1ACC" w:rsidR="00BB34E2" w:rsidRDefault="00BB34E2" w:rsidP="002B1D11">
                      <w:pPr>
                        <w:spacing w:after="0" w:line="430" w:lineRule="exact"/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</w:pPr>
                    </w:p>
                    <w:p w14:paraId="56C06167" w14:textId="4D5AAE56" w:rsidR="00276EA6" w:rsidRPr="00276EA6" w:rsidRDefault="00276EA6" w:rsidP="002B1D11">
                      <w:pPr>
                        <w:spacing w:after="0"/>
                        <w:ind w:left="3600" w:firstLine="720"/>
                        <w:contextualSpacing/>
                        <w:rPr>
                          <w:rFonts w:ascii="Arial Unicode MS" w:eastAsia="Arial Unicode MS" w:hAnsi="Arial Unicode MS" w:cs="Arial Unicode MS"/>
                          <w:i/>
                          <w:sz w:val="18"/>
                          <w:szCs w:val="18"/>
                        </w:rPr>
                      </w:pPr>
                      <w:r w:rsidRPr="00276EA6">
                        <w:rPr>
                          <w:rFonts w:ascii="Arial Unicode MS" w:eastAsia="Arial Unicode MS" w:hAnsi="Arial Unicode MS" w:cs="Arial Unicode MS"/>
                          <w:i/>
                          <w:sz w:val="18"/>
                          <w:szCs w:val="18"/>
                        </w:rPr>
                        <w:t>Georganiseerd door de bloedtransfusiebeleidscommissie LZR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79E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95DC58" wp14:editId="51600F84">
                <wp:simplePos x="0" y="0"/>
                <wp:positionH relativeFrom="column">
                  <wp:posOffset>-57150</wp:posOffset>
                </wp:positionH>
                <wp:positionV relativeFrom="paragraph">
                  <wp:posOffset>6667500</wp:posOffset>
                </wp:positionV>
                <wp:extent cx="1943100" cy="49911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99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4E716" w14:textId="35418B42" w:rsidR="00276EA6" w:rsidRDefault="00276EA6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17.30</w:t>
                            </w:r>
                            <w:r w:rsidR="005140C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="005140C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17.55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uur</w:t>
                            </w:r>
                          </w:p>
                          <w:p w14:paraId="62821ADF" w14:textId="77777777" w:rsidR="00276EA6" w:rsidRDefault="00276EA6" w:rsidP="00D04BE5">
                            <w:pPr>
                              <w:spacing w:after="0" w:line="430" w:lineRule="exact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44DBBB9" w14:textId="117449D8" w:rsidR="00276EA6" w:rsidRDefault="005140C3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17.55  </w:t>
                            </w:r>
                            <w:proofErr w:type="gramEnd"/>
                            <w:r w:rsidR="00276EA6" w:rsidRPr="00D04BE5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18.00</w:t>
                            </w:r>
                            <w:r w:rsidR="00276EA6" w:rsidRPr="00D04BE5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uur</w:t>
                            </w:r>
                          </w:p>
                          <w:p w14:paraId="25277277" w14:textId="77777777" w:rsidR="00276EA6" w:rsidRDefault="00276EA6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7AB3EF3" w14:textId="77777777" w:rsidR="00276EA6" w:rsidRDefault="00276EA6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55EF2EE" w14:textId="2199D9A6" w:rsidR="00276EA6" w:rsidRDefault="005140C3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18.00</w:t>
                            </w:r>
                            <w:r w:rsidR="00276EA6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230079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19.00</w:t>
                            </w:r>
                            <w:r w:rsidR="00276EA6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uur</w:t>
                            </w:r>
                          </w:p>
                          <w:p w14:paraId="569A7B09" w14:textId="77777777" w:rsidR="00276EA6" w:rsidRDefault="00276EA6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7FECBFB" w14:textId="77777777" w:rsidR="00276EA6" w:rsidRDefault="00276EA6" w:rsidP="002603D7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9173AEE" w14:textId="77777777" w:rsidR="00276EA6" w:rsidRDefault="00276EA6" w:rsidP="00230079">
                            <w:pPr>
                              <w:spacing w:after="0" w:line="430" w:lineRule="exact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3F66AF" w14:textId="77777777" w:rsidR="00230079" w:rsidRDefault="00230079" w:rsidP="00230079">
                            <w:pPr>
                              <w:spacing w:after="0" w:line="430" w:lineRule="exact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53C12C3" w14:textId="4219A5A4" w:rsidR="00276EA6" w:rsidRDefault="005140C3" w:rsidP="002603D7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19.00 – 19.30</w:t>
                            </w:r>
                            <w:r w:rsidR="00276EA6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uur</w:t>
                            </w:r>
                          </w:p>
                          <w:p w14:paraId="15B5730F" w14:textId="77777777" w:rsidR="00276EA6" w:rsidRDefault="00276EA6" w:rsidP="00826F6C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FC4A331" w14:textId="7AA7D39F" w:rsidR="00276EA6" w:rsidRDefault="005140C3" w:rsidP="00826F6C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19.30</w:t>
                            </w:r>
                            <w:r w:rsidR="00276EA6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20.00</w:t>
                            </w:r>
                            <w:r w:rsidR="00276EA6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uur</w:t>
                            </w:r>
                          </w:p>
                          <w:p w14:paraId="3C50836F" w14:textId="77777777" w:rsidR="00276EA6" w:rsidRDefault="00276EA6" w:rsidP="00826F6C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AEEA8A8" w14:textId="09556689" w:rsidR="00276EA6" w:rsidRPr="00D04BE5" w:rsidRDefault="005140C3" w:rsidP="00826F6C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20.00 – 20.05</w:t>
                            </w:r>
                            <w:r w:rsidR="00276EA6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uur</w:t>
                            </w:r>
                          </w:p>
                          <w:p w14:paraId="77CEFDE1" w14:textId="77777777" w:rsidR="00276EA6" w:rsidRPr="00D04BE5" w:rsidRDefault="00276EA6" w:rsidP="00826F6C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371CCA5" w14:textId="77777777" w:rsidR="00276EA6" w:rsidRPr="00D04BE5" w:rsidRDefault="00276EA6" w:rsidP="002603D7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F6EFBBB" w14:textId="1FD764A0" w:rsidR="00276EA6" w:rsidRPr="00D04BE5" w:rsidRDefault="00276EA6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margin-left:-4.5pt;margin-top:525pt;width:153pt;height:39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" filled="f" stroked="f">
                <v:textbox>
                  <w:txbxContent>
                    <w:p w14:paraId="42E4E716" w14:textId="35418B42" w:rsidR="00276EA6" w:rsidRDefault="00276EA6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17.30</w:t>
                      </w:r>
                      <w:r w:rsidR="005140C3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– </w:t>
                      </w:r>
                      <w:r w:rsidR="005140C3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17.55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uur</w:t>
                      </w:r>
                    </w:p>
                    <w:p w14:paraId="62821ADF" w14:textId="77777777" w:rsidR="00276EA6" w:rsidRDefault="00276EA6" w:rsidP="00D04BE5">
                      <w:pPr>
                        <w:spacing w:after="0" w:line="430" w:lineRule="exact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44DBBB9" w14:textId="117449D8" w:rsidR="00276EA6" w:rsidRDefault="005140C3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17.55  </w:t>
                      </w:r>
                      <w:proofErr w:type="gramEnd"/>
                      <w:r w:rsidR="00276EA6" w:rsidRPr="00D04BE5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–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18.00</w:t>
                      </w:r>
                      <w:r w:rsidR="00276EA6" w:rsidRPr="00D04BE5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 uur</w:t>
                      </w:r>
                    </w:p>
                    <w:p w14:paraId="25277277" w14:textId="77777777" w:rsidR="00276EA6" w:rsidRDefault="00276EA6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7AB3EF3" w14:textId="77777777" w:rsidR="00276EA6" w:rsidRDefault="00276EA6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55EF2EE" w14:textId="2199D9A6" w:rsidR="00276EA6" w:rsidRDefault="005140C3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18.00</w:t>
                      </w:r>
                      <w:r w:rsidR="00276EA6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 – </w:t>
                      </w:r>
                      <w:r w:rsidR="00230079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19.00</w:t>
                      </w:r>
                      <w:r w:rsidR="00276EA6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 uur</w:t>
                      </w:r>
                    </w:p>
                    <w:p w14:paraId="569A7B09" w14:textId="77777777" w:rsidR="00276EA6" w:rsidRDefault="00276EA6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47FECBFB" w14:textId="77777777" w:rsidR="00276EA6" w:rsidRDefault="00276EA6" w:rsidP="002603D7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9173AEE" w14:textId="77777777" w:rsidR="00276EA6" w:rsidRDefault="00276EA6" w:rsidP="00230079">
                      <w:pPr>
                        <w:spacing w:after="0" w:line="430" w:lineRule="exact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3F66AF" w14:textId="77777777" w:rsidR="00230079" w:rsidRDefault="00230079" w:rsidP="00230079">
                      <w:pPr>
                        <w:spacing w:after="0" w:line="430" w:lineRule="exact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53C12C3" w14:textId="4219A5A4" w:rsidR="00276EA6" w:rsidRDefault="005140C3" w:rsidP="002603D7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19.00 – 19.30</w:t>
                      </w:r>
                      <w:r w:rsidR="00276EA6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 uur</w:t>
                      </w:r>
                    </w:p>
                    <w:p w14:paraId="15B5730F" w14:textId="77777777" w:rsidR="00276EA6" w:rsidRDefault="00276EA6" w:rsidP="00826F6C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5FC4A331" w14:textId="7AA7D39F" w:rsidR="00276EA6" w:rsidRDefault="005140C3" w:rsidP="00826F6C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19.30</w:t>
                      </w:r>
                      <w:r w:rsidR="00276EA6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 –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20.00</w:t>
                      </w:r>
                      <w:r w:rsidR="00276EA6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 uur</w:t>
                      </w:r>
                    </w:p>
                    <w:p w14:paraId="3C50836F" w14:textId="77777777" w:rsidR="00276EA6" w:rsidRDefault="00276EA6" w:rsidP="00826F6C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5AEEA8A8" w14:textId="09556689" w:rsidR="00276EA6" w:rsidRPr="00D04BE5" w:rsidRDefault="005140C3" w:rsidP="00826F6C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20.00 – 20.05</w:t>
                      </w:r>
                      <w:r w:rsidR="00276EA6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 uur</w:t>
                      </w:r>
                    </w:p>
                    <w:p w14:paraId="77CEFDE1" w14:textId="77777777" w:rsidR="00276EA6" w:rsidRPr="00D04BE5" w:rsidRDefault="00276EA6" w:rsidP="00826F6C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371CCA5" w14:textId="77777777" w:rsidR="00276EA6" w:rsidRPr="00D04BE5" w:rsidRDefault="00276EA6" w:rsidP="002603D7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F6EFBBB" w14:textId="1FD764A0" w:rsidR="00276EA6" w:rsidRPr="00D04BE5" w:rsidRDefault="00276EA6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195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4E8B8C1" wp14:editId="130D52AB">
                <wp:simplePos x="0" y="0"/>
                <wp:positionH relativeFrom="column">
                  <wp:posOffset>266700</wp:posOffset>
                </wp:positionH>
                <wp:positionV relativeFrom="paragraph">
                  <wp:posOffset>95250</wp:posOffset>
                </wp:positionV>
                <wp:extent cx="8439150" cy="10535920"/>
                <wp:effectExtent l="0" t="0" r="0" b="0"/>
                <wp:wrapThrough wrapText="bothSides">
                  <wp:wrapPolygon edited="0">
                    <wp:start x="146" y="0"/>
                    <wp:lineTo x="146" y="21558"/>
                    <wp:lineTo x="21454" y="21558"/>
                    <wp:lineTo x="21454" y="0"/>
                    <wp:lineTo x="146" y="0"/>
                  </wp:wrapPolygon>
                </wp:wrapThrough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0" cy="1053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08298" w14:textId="69628692" w:rsidR="00BE1957" w:rsidRDefault="00BE1957">
                            <w:r w:rsidRPr="00BE1957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2ED1FE5" wp14:editId="0B5F437D">
                                  <wp:extent cx="3726954" cy="5727364"/>
                                  <wp:effectExtent l="0" t="0" r="0" b="41656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615111">
                                            <a:off x="0" y="0"/>
                                            <a:ext cx="3726954" cy="5727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8" type="#_x0000_t202" style="position:absolute;margin-left:21pt;margin-top:7.5pt;width:664.5pt;height:829.6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" filled="f" stroked="f" strokeweight=".5pt">
                <v:textbox>
                  <w:txbxContent>
                    <w:p w14:paraId="15C08298" w14:textId="69628692" w:rsidR="00BE1957" w:rsidRDefault="00BE1957">
                      <w:r w:rsidRPr="00BE1957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12ED1FE5" wp14:editId="0B5F437D">
                            <wp:extent cx="3726954" cy="5727364"/>
                            <wp:effectExtent l="0" t="0" r="0" b="41656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615111">
                                      <a:off x="0" y="0"/>
                                      <a:ext cx="3726954" cy="5727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E716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7A69FB" wp14:editId="28CE28D3">
                <wp:simplePos x="0" y="0"/>
                <wp:positionH relativeFrom="column">
                  <wp:posOffset>2088515</wp:posOffset>
                </wp:positionH>
                <wp:positionV relativeFrom="paragraph">
                  <wp:posOffset>6652895</wp:posOffset>
                </wp:positionV>
                <wp:extent cx="6984365" cy="4776470"/>
                <wp:effectExtent l="0" t="0" r="0" b="508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365" cy="477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1F5D7" w14:textId="2BE803B3" w:rsidR="00276EA6" w:rsidRPr="0030115D" w:rsidRDefault="004201E0" w:rsidP="002603D7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Ontvangst</w:t>
                            </w:r>
                          </w:p>
                          <w:p w14:paraId="37F9B779" w14:textId="7F341E29" w:rsidR="00276EA6" w:rsidRDefault="00276EA6" w:rsidP="002603D7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Inschrijven  en een kopje koffie of thee (en broodje</w:t>
                            </w:r>
                            <w:proofErr w:type="gramStart"/>
                            <w:r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??</w:t>
                            </w:r>
                            <w:proofErr w:type="gramEnd"/>
                            <w:r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28985628" w14:textId="314DDB80" w:rsidR="00276EA6" w:rsidRPr="002603D7" w:rsidRDefault="00276EA6" w:rsidP="002603D7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Welkomstwoord,</w:t>
                            </w:r>
                            <w:bookmarkStart w:id="0" w:name="_GoBack"/>
                            <w:bookmarkEnd w:id="0"/>
                          </w:p>
                          <w:p w14:paraId="0D2036F3" w14:textId="346DFB81" w:rsidR="00276EA6" w:rsidRDefault="00276EA6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E7163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>Mw. M. Ait Boussaid-Ait Taleb,</w:t>
                            </w:r>
                            <w:r w:rsidRPr="008E7163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anesthesie assistent LZR </w:t>
                            </w:r>
                            <w:r w:rsidRPr="008E716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&amp;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72DF2DA" w14:textId="27E8C3C6" w:rsidR="00276EA6" w:rsidRPr="00F10044" w:rsidRDefault="00276EA6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</w:rPr>
                            </w:pPr>
                            <w:r w:rsidRPr="008E716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Mw. M.K. Emmen,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hemovigilantie medewerker LZR </w:t>
                            </w:r>
                          </w:p>
                          <w:p w14:paraId="38CA897C" w14:textId="26C9128A" w:rsidR="00276EA6" w:rsidRPr="00F10044" w:rsidRDefault="00276EA6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Van donor tot patiënt; proces van bloeddonatie en bewerking,</w:t>
                            </w:r>
                          </w:p>
                          <w:p w14:paraId="03FC177D" w14:textId="77777777" w:rsidR="005379EA" w:rsidRDefault="00276EA6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616B4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>Drs. E. Rombout-</w:t>
                            </w:r>
                            <w:proofErr w:type="spellStart"/>
                            <w:r w:rsidRPr="003616B4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>Sestrienkova</w:t>
                            </w:r>
                            <w:proofErr w:type="spellEnd"/>
                            <w:r w:rsidRPr="008E7163">
                              <w:rPr>
                                <w:rFonts w:ascii="Arial Unicode MS" w:eastAsia="Arial Unicode MS" w:hAnsi="Arial Unicode MS" w:cs="Arial Unicode MS"/>
                                <w:i/>
                                <w:sz w:val="36"/>
                                <w:szCs w:val="36"/>
                              </w:rPr>
                              <w:t>, internist-bloedtransfusiespecialist</w:t>
                            </w:r>
                            <w:r w:rsidRPr="008E7163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Sanquin</w:t>
                            </w:r>
                            <w:r w:rsidRPr="008E716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A5656F5" w14:textId="791DB79A" w:rsidR="00276EA6" w:rsidRDefault="00276EA6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E716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&amp;</w:t>
                            </w:r>
                            <w:r w:rsidRPr="003616B4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D09304A" w14:textId="5D52DFB3" w:rsidR="00276EA6" w:rsidRPr="003616B4" w:rsidRDefault="00276EA6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</w:pPr>
                            <w:r w:rsidRPr="008E716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Dr. J.E. de Vries</w:t>
                            </w:r>
                            <w:r w:rsidRPr="008E7163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>,</w:t>
                            </w:r>
                            <w:r w:rsidRPr="003616B4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7163">
                              <w:rPr>
                                <w:rFonts w:ascii="Arial Unicode MS" w:eastAsia="Arial Unicode MS" w:hAnsi="Arial Unicode MS" w:cs="Arial Unicode MS"/>
                                <w:i/>
                                <w:sz w:val="36"/>
                                <w:szCs w:val="36"/>
                              </w:rPr>
                              <w:t>klinisch chemicus LZR</w:t>
                            </w:r>
                          </w:p>
                          <w:p w14:paraId="51AE8D60" w14:textId="665DE941" w:rsidR="00276EA6" w:rsidRPr="008E7163" w:rsidRDefault="004201E0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Tuinbonen &amp;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uremische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anemie</w:t>
                            </w:r>
                          </w:p>
                          <w:p w14:paraId="142C60BB" w14:textId="32EE331C" w:rsidR="00276EA6" w:rsidRDefault="00276EA6" w:rsidP="00826F6C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E716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Drs. M.H.W van de Poel</w:t>
                            </w:r>
                            <w:r w:rsidRPr="008E7163">
                              <w:rPr>
                                <w:rFonts w:ascii="Antonio" w:hAnsi="Antonio"/>
                                <w:color w:val="555555"/>
                                <w:spacing w:val="15"/>
                                <w:sz w:val="39"/>
                                <w:szCs w:val="39"/>
                              </w:rPr>
                              <w:t xml:space="preserve">, </w:t>
                            </w:r>
                            <w:r w:rsidRPr="008E7163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internist-hematoloog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LZR</w:t>
                            </w:r>
                          </w:p>
                          <w:p w14:paraId="1299E7E0" w14:textId="0587AE78" w:rsidR="00276EA6" w:rsidRPr="00D04BE5" w:rsidRDefault="00276EA6" w:rsidP="00826F6C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Massaal bloedverlies; en dan?</w:t>
                            </w:r>
                          </w:p>
                          <w:p w14:paraId="35614103" w14:textId="63BCA802" w:rsidR="00276EA6" w:rsidRPr="00BB34E2" w:rsidRDefault="00BB34E2" w:rsidP="00826F6C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B34E2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6"/>
                                <w:szCs w:val="36"/>
                              </w:rPr>
                              <w:t>Naam volgt</w:t>
                            </w:r>
                            <w:r w:rsidR="00276EA6" w:rsidRPr="00BB34E2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SEH arts</w:t>
                            </w:r>
                          </w:p>
                          <w:p w14:paraId="4FFA68F8" w14:textId="101BF96A" w:rsidR="00276EA6" w:rsidRPr="00D04BE5" w:rsidRDefault="00276EA6" w:rsidP="00826F6C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Afronding &amp; Afsluiting</w:t>
                            </w:r>
                          </w:p>
                          <w:p w14:paraId="3D71C0B3" w14:textId="77777777" w:rsidR="00276EA6" w:rsidRDefault="00276EA6" w:rsidP="00826F6C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9837130" w14:textId="77777777" w:rsidR="00276EA6" w:rsidRDefault="00276EA6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35F908A" w14:textId="77777777" w:rsidR="00276EA6" w:rsidRPr="0030115D" w:rsidRDefault="00276EA6" w:rsidP="0030115D">
                            <w:pPr>
                              <w:spacing w:after="0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164.45pt;margin-top:523.85pt;width:549.95pt;height:376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" filled="f" stroked="f">
                <v:textbox>
                  <w:txbxContent>
                    <w:p w14:paraId="41D1F5D7" w14:textId="2BE803B3" w:rsidR="00276EA6" w:rsidRPr="0030115D" w:rsidRDefault="004201E0" w:rsidP="002603D7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36"/>
                          <w:szCs w:val="36"/>
                        </w:rPr>
                        <w:t>Ontvangst</w:t>
                      </w:r>
                    </w:p>
                    <w:p w14:paraId="37F9B779" w14:textId="7F341E29" w:rsidR="00276EA6" w:rsidRDefault="00276EA6" w:rsidP="002603D7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  <w:t>Inschrijven  en een kopje koffie of thee (en broodje</w:t>
                      </w:r>
                      <w:proofErr w:type="gramStart"/>
                      <w:r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  <w:t>??</w:t>
                      </w:r>
                      <w:proofErr w:type="gramEnd"/>
                      <w:r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  <w:t>)</w:t>
                      </w:r>
                    </w:p>
                    <w:p w14:paraId="28985628" w14:textId="314DDB80" w:rsidR="00276EA6" w:rsidRPr="002603D7" w:rsidRDefault="00276EA6" w:rsidP="002603D7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36"/>
                          <w:szCs w:val="36"/>
                        </w:rPr>
                        <w:t>Welkomstwoord,</w:t>
                      </w:r>
                      <w:bookmarkStart w:id="1" w:name="_GoBack"/>
                      <w:bookmarkEnd w:id="1"/>
                    </w:p>
                    <w:p w14:paraId="0D2036F3" w14:textId="346DFB81" w:rsidR="00276EA6" w:rsidRDefault="00276EA6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 w:rsidRPr="008E7163"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>Mw. M. Ait Boussaid-Ait Taleb,</w:t>
                      </w:r>
                      <w:r w:rsidRPr="008E7163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anesthesie assistent LZR </w:t>
                      </w:r>
                      <w:r w:rsidRPr="008E7163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&amp;</w:t>
                      </w:r>
                      <w:r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72DF2DA" w14:textId="27E8C3C6" w:rsidR="00276EA6" w:rsidRPr="00F10044" w:rsidRDefault="00276EA6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</w:rPr>
                      </w:pPr>
                      <w:r w:rsidRPr="008E7163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Mw. M.K. Emmen,</w:t>
                      </w:r>
                      <w:r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 hemovigilantie medewerker LZR </w:t>
                      </w:r>
                    </w:p>
                    <w:p w14:paraId="38CA897C" w14:textId="26C9128A" w:rsidR="00276EA6" w:rsidRPr="00F10044" w:rsidRDefault="00276EA6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36"/>
                          <w:szCs w:val="36"/>
                        </w:rPr>
                        <w:t>Van donor tot patiënt; proces van bloeddonatie en bewerking,</w:t>
                      </w:r>
                    </w:p>
                    <w:p w14:paraId="03FC177D" w14:textId="77777777" w:rsidR="005379EA" w:rsidRDefault="00276EA6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  <w:r w:rsidRPr="003616B4"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>Drs. E. Rombout-</w:t>
                      </w:r>
                      <w:proofErr w:type="spellStart"/>
                      <w:r w:rsidRPr="003616B4"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>Sestrienkova</w:t>
                      </w:r>
                      <w:proofErr w:type="spellEnd"/>
                      <w:r w:rsidRPr="008E7163">
                        <w:rPr>
                          <w:rFonts w:ascii="Arial Unicode MS" w:eastAsia="Arial Unicode MS" w:hAnsi="Arial Unicode MS" w:cs="Arial Unicode MS"/>
                          <w:i/>
                          <w:sz w:val="36"/>
                          <w:szCs w:val="36"/>
                        </w:rPr>
                        <w:t>, internist-bloedtransfusiespecialist</w:t>
                      </w:r>
                      <w:r w:rsidRPr="008E7163"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 Sanquin</w:t>
                      </w:r>
                      <w:r w:rsidRPr="008E7163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A5656F5" w14:textId="791DB79A" w:rsidR="00276EA6" w:rsidRDefault="00276EA6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</w:pPr>
                      <w:r w:rsidRPr="008E7163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&amp;</w:t>
                      </w:r>
                      <w:r w:rsidRPr="003616B4"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D09304A" w14:textId="5D52DFB3" w:rsidR="00276EA6" w:rsidRPr="003616B4" w:rsidRDefault="00276EA6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</w:pPr>
                      <w:r w:rsidRPr="008E7163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Dr. J.E. de Vries</w:t>
                      </w:r>
                      <w:r w:rsidRPr="008E7163"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>,</w:t>
                      </w:r>
                      <w:r w:rsidRPr="003616B4"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</w:t>
                      </w:r>
                      <w:r w:rsidRPr="008E7163">
                        <w:rPr>
                          <w:rFonts w:ascii="Arial Unicode MS" w:eastAsia="Arial Unicode MS" w:hAnsi="Arial Unicode MS" w:cs="Arial Unicode MS"/>
                          <w:i/>
                          <w:sz w:val="36"/>
                          <w:szCs w:val="36"/>
                        </w:rPr>
                        <w:t>klinisch chemicus LZR</w:t>
                      </w:r>
                    </w:p>
                    <w:p w14:paraId="51AE8D60" w14:textId="665DE941" w:rsidR="00276EA6" w:rsidRPr="008E7163" w:rsidRDefault="004201E0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Tuinbonen &amp;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36"/>
                          <w:szCs w:val="36"/>
                        </w:rPr>
                        <w:t>uremische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anemie</w:t>
                      </w:r>
                    </w:p>
                    <w:p w14:paraId="142C60BB" w14:textId="32EE331C" w:rsidR="00276EA6" w:rsidRDefault="00276EA6" w:rsidP="00826F6C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 w:rsidRPr="008E7163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Drs. M.H.W van de Poel</w:t>
                      </w:r>
                      <w:r w:rsidRPr="008E7163">
                        <w:rPr>
                          <w:rFonts w:ascii="Antonio" w:hAnsi="Antonio"/>
                          <w:color w:val="555555"/>
                          <w:spacing w:val="15"/>
                          <w:sz w:val="39"/>
                          <w:szCs w:val="39"/>
                        </w:rPr>
                        <w:t xml:space="preserve">, </w:t>
                      </w:r>
                      <w:r w:rsidRPr="008E7163"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  <w:t>internist-hematoloog</w:t>
                      </w:r>
                      <w:r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 LZR</w:t>
                      </w:r>
                    </w:p>
                    <w:p w14:paraId="1299E7E0" w14:textId="0587AE78" w:rsidR="00276EA6" w:rsidRPr="00D04BE5" w:rsidRDefault="00276EA6" w:rsidP="00826F6C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36"/>
                          <w:szCs w:val="36"/>
                        </w:rPr>
                        <w:t>Massaal bloedverlies; en dan?</w:t>
                      </w:r>
                    </w:p>
                    <w:p w14:paraId="35614103" w14:textId="63BCA802" w:rsidR="00276EA6" w:rsidRPr="00BB34E2" w:rsidRDefault="00BB34E2" w:rsidP="00826F6C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 w:rsidRPr="00BB34E2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6"/>
                          <w:szCs w:val="36"/>
                        </w:rPr>
                        <w:t>Naam volgt</w:t>
                      </w:r>
                      <w:r w:rsidR="00276EA6" w:rsidRPr="00BB34E2"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 SEH arts</w:t>
                      </w:r>
                    </w:p>
                    <w:p w14:paraId="4FFA68F8" w14:textId="101BF96A" w:rsidR="00276EA6" w:rsidRPr="00D04BE5" w:rsidRDefault="00276EA6" w:rsidP="00826F6C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36"/>
                          <w:szCs w:val="36"/>
                        </w:rPr>
                        <w:t>Afronding &amp; Afsluiting</w:t>
                      </w:r>
                    </w:p>
                    <w:p w14:paraId="3D71C0B3" w14:textId="77777777" w:rsidR="00276EA6" w:rsidRDefault="00276EA6" w:rsidP="00826F6C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9837130" w14:textId="77777777" w:rsidR="00276EA6" w:rsidRDefault="00276EA6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35F908A" w14:textId="77777777" w:rsidR="00276EA6" w:rsidRPr="0030115D" w:rsidRDefault="00276EA6" w:rsidP="0030115D">
                      <w:pPr>
                        <w:spacing w:after="0"/>
                        <w:ind w:left="-142"/>
                        <w:rPr>
                          <w:rFonts w:ascii="Arial Unicode MS" w:eastAsia="Arial Unicode MS" w:hAnsi="Arial Unicode MS" w:cs="Arial Unicode MS"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6F6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311ADA" wp14:editId="1218CDF5">
                <wp:simplePos x="0" y="0"/>
                <wp:positionH relativeFrom="column">
                  <wp:posOffset>-55245</wp:posOffset>
                </wp:positionH>
                <wp:positionV relativeFrom="paragraph">
                  <wp:posOffset>93980</wp:posOffset>
                </wp:positionV>
                <wp:extent cx="7614285" cy="1008380"/>
                <wp:effectExtent l="0" t="0" r="0" b="127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428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97A03" w14:textId="2BD481C9" w:rsidR="00276EA6" w:rsidRDefault="00276EA6" w:rsidP="009C46D3">
                            <w:pPr>
                              <w:spacing w:after="0" w:line="68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1F678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1F678B"/>
                                <w:sz w:val="48"/>
                                <w:szCs w:val="48"/>
                              </w:rPr>
                              <w:t xml:space="preserve">Dinsdag 19 maart 2019 </w:t>
                            </w:r>
                            <w:r w:rsidRPr="004201E0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1F678B"/>
                                <w:sz w:val="48"/>
                                <w:szCs w:val="48"/>
                              </w:rPr>
                              <w:t xml:space="preserve">(CONCEPT </w:t>
                            </w:r>
                            <w:r w:rsidR="005140C3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1F678B"/>
                                <w:sz w:val="48"/>
                                <w:szCs w:val="48"/>
                              </w:rPr>
                              <w:t>11-12</w:t>
                            </w:r>
                            <w:r w:rsidRPr="004201E0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1F678B"/>
                                <w:sz w:val="48"/>
                                <w:szCs w:val="48"/>
                              </w:rPr>
                              <w:t>-2018)</w:t>
                            </w:r>
                          </w:p>
                          <w:p w14:paraId="114A859B" w14:textId="0C7842C8" w:rsidR="00276EA6" w:rsidRPr="000A518E" w:rsidRDefault="00276EA6" w:rsidP="009C46D3">
                            <w:pPr>
                              <w:spacing w:line="680" w:lineRule="exact"/>
                              <w:ind w:left="-142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color w:val="1F678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1F678B"/>
                                <w:sz w:val="48"/>
                                <w:szCs w:val="48"/>
                              </w:rPr>
                              <w:t>17.30 – 20.00 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-4.35pt;margin-top:7.4pt;width:599.55pt;height:79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" filled="f" stroked="f">
                <v:textbox>
                  <w:txbxContent>
                    <w:p w14:paraId="2A797A03" w14:textId="2BD481C9" w:rsidR="00276EA6" w:rsidRDefault="00276EA6" w:rsidP="009C46D3">
                      <w:pPr>
                        <w:spacing w:after="0" w:line="680" w:lineRule="exact"/>
                        <w:ind w:left="-142"/>
                        <w:rPr>
                          <w:rFonts w:ascii="Arial Unicode MS" w:eastAsia="Arial Unicode MS" w:hAnsi="Arial Unicode MS" w:cs="Arial Unicode MS"/>
                          <w:color w:val="1F678B"/>
                          <w:sz w:val="48"/>
                          <w:szCs w:val="4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1F678B"/>
                          <w:sz w:val="48"/>
                          <w:szCs w:val="48"/>
                        </w:rPr>
                        <w:t xml:space="preserve">Dinsdag 19 maart 2019 </w:t>
                      </w:r>
                      <w:r w:rsidRPr="004201E0">
                        <w:rPr>
                          <w:rFonts w:ascii="Arial Unicode MS" w:eastAsia="Arial Unicode MS" w:hAnsi="Arial Unicode MS" w:cs="Arial Unicode MS"/>
                          <w:i/>
                          <w:color w:val="1F678B"/>
                          <w:sz w:val="48"/>
                          <w:szCs w:val="48"/>
                        </w:rPr>
                        <w:t xml:space="preserve">(CONCEPT </w:t>
                      </w:r>
                      <w:r w:rsidR="005140C3">
                        <w:rPr>
                          <w:rFonts w:ascii="Arial Unicode MS" w:eastAsia="Arial Unicode MS" w:hAnsi="Arial Unicode MS" w:cs="Arial Unicode MS"/>
                          <w:i/>
                          <w:color w:val="1F678B"/>
                          <w:sz w:val="48"/>
                          <w:szCs w:val="48"/>
                        </w:rPr>
                        <w:t>11-12</w:t>
                      </w:r>
                      <w:r w:rsidRPr="004201E0">
                        <w:rPr>
                          <w:rFonts w:ascii="Arial Unicode MS" w:eastAsia="Arial Unicode MS" w:hAnsi="Arial Unicode MS" w:cs="Arial Unicode MS"/>
                          <w:i/>
                          <w:color w:val="1F678B"/>
                          <w:sz w:val="48"/>
                          <w:szCs w:val="48"/>
                        </w:rPr>
                        <w:t>-2018)</w:t>
                      </w:r>
                    </w:p>
                    <w:p w14:paraId="114A859B" w14:textId="0C7842C8" w:rsidR="00276EA6" w:rsidRPr="000A518E" w:rsidRDefault="00276EA6" w:rsidP="009C46D3">
                      <w:pPr>
                        <w:spacing w:line="680" w:lineRule="exact"/>
                        <w:ind w:left="-142"/>
                        <w:jc w:val="both"/>
                        <w:rPr>
                          <w:rFonts w:ascii="Arial Unicode MS" w:eastAsia="Arial Unicode MS" w:hAnsi="Arial Unicode MS" w:cs="Arial Unicode MS"/>
                          <w:color w:val="1F678B"/>
                          <w:sz w:val="48"/>
                          <w:szCs w:val="4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1F678B"/>
                          <w:sz w:val="48"/>
                          <w:szCs w:val="48"/>
                        </w:rPr>
                        <w:t>17.30 – 20.00 uur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55E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A679A5" wp14:editId="23CB5A66">
                <wp:simplePos x="0" y="0"/>
                <wp:positionH relativeFrom="column">
                  <wp:posOffset>-63500</wp:posOffset>
                </wp:positionH>
                <wp:positionV relativeFrom="paragraph">
                  <wp:posOffset>6082665</wp:posOffset>
                </wp:positionV>
                <wp:extent cx="9156065" cy="355600"/>
                <wp:effectExtent l="0" t="0" r="0" b="635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06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83777" w14:textId="6BC384DA" w:rsidR="00276EA6" w:rsidRDefault="00230079" w:rsidP="009C46D3">
                            <w:pPr>
                              <w:spacing w:after="0" w:line="42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1F678B"/>
                                <w:sz w:val="36"/>
                                <w:szCs w:val="36"/>
                              </w:rPr>
                              <w:t>Locatie: Munsterzaal 1</w:t>
                            </w:r>
                          </w:p>
                          <w:p w14:paraId="0904AB7F" w14:textId="77777777" w:rsidR="00276EA6" w:rsidRPr="009C46D3" w:rsidRDefault="00276EA6" w:rsidP="009C46D3">
                            <w:pPr>
                              <w:spacing w:after="0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-5pt;margin-top:478.95pt;width:720.95pt;height:2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" filled="f" stroked="f">
                <v:textbox>
                  <w:txbxContent>
                    <w:p w14:paraId="51C83777" w14:textId="6BC384DA" w:rsidR="00276EA6" w:rsidRDefault="00230079" w:rsidP="009C46D3">
                      <w:pPr>
                        <w:spacing w:after="0" w:line="420" w:lineRule="exact"/>
                        <w:ind w:left="-142"/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1F678B"/>
                          <w:sz w:val="36"/>
                          <w:szCs w:val="36"/>
                        </w:rPr>
                        <w:t>Locatie: Munsterzaal 1</w:t>
                      </w:r>
                    </w:p>
                    <w:p w14:paraId="0904AB7F" w14:textId="77777777" w:rsidR="00276EA6" w:rsidRPr="009C46D3" w:rsidRDefault="00276EA6" w:rsidP="009C46D3">
                      <w:pPr>
                        <w:spacing w:after="0"/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55E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B4780" wp14:editId="71A0080D">
                <wp:simplePos x="0" y="0"/>
                <wp:positionH relativeFrom="column">
                  <wp:posOffset>-676275</wp:posOffset>
                </wp:positionH>
                <wp:positionV relativeFrom="paragraph">
                  <wp:posOffset>1104900</wp:posOffset>
                </wp:positionV>
                <wp:extent cx="7067550" cy="168592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90DEE" w14:textId="33949400" w:rsidR="00276EA6" w:rsidRPr="004A16FC" w:rsidRDefault="00276EA6" w:rsidP="00A855E9">
                            <w:pPr>
                              <w:spacing w:after="0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17365D" w:themeColor="text2" w:themeShade="BF"/>
                                <w:sz w:val="136"/>
                                <w:szCs w:val="136"/>
                              </w:rPr>
                            </w:pPr>
                            <w:r w:rsidRPr="004A16FC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17365D" w:themeColor="text2" w:themeShade="BF"/>
                                <w:sz w:val="136"/>
                                <w:szCs w:val="136"/>
                              </w:rPr>
                              <w:t>BLOEDSPOO</w:t>
                            </w:r>
                            <w:r w:rsidR="004201E0" w:rsidRPr="004A16FC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17365D" w:themeColor="text2" w:themeShade="BF"/>
                                <w:sz w:val="136"/>
                                <w:szCs w:val="136"/>
                              </w:rPr>
                              <w:t>R...</w:t>
                            </w:r>
                          </w:p>
                          <w:p w14:paraId="4B67BBC9" w14:textId="7CA6A3E1" w:rsidR="00276EA6" w:rsidRPr="00A855E9" w:rsidRDefault="00276EA6" w:rsidP="00A855E9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-53.25pt;margin-top:87pt;width:556.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" filled="f" stroked="f">
                <v:textbox>
                  <w:txbxContent>
                    <w:p w14:paraId="18990DEE" w14:textId="33949400" w:rsidR="00276EA6" w:rsidRPr="004A16FC" w:rsidRDefault="00276EA6" w:rsidP="00A855E9">
                      <w:pPr>
                        <w:spacing w:after="0"/>
                        <w:rPr>
                          <w:rFonts w:ascii="Arial Unicode MS" w:eastAsia="Arial Unicode MS" w:hAnsi="Arial Unicode MS" w:cs="Arial Unicode MS"/>
                          <w:i/>
                          <w:color w:val="17365D" w:themeColor="text2" w:themeShade="BF"/>
                          <w:sz w:val="136"/>
                          <w:szCs w:val="136"/>
                        </w:rPr>
                      </w:pPr>
                      <w:r w:rsidRPr="004A16FC">
                        <w:rPr>
                          <w:rFonts w:ascii="Arial Unicode MS" w:eastAsia="Arial Unicode MS" w:hAnsi="Arial Unicode MS" w:cs="Arial Unicode MS"/>
                          <w:i/>
                          <w:color w:val="17365D" w:themeColor="text2" w:themeShade="BF"/>
                          <w:sz w:val="136"/>
                          <w:szCs w:val="136"/>
                        </w:rPr>
                        <w:t>BLOEDSPOO</w:t>
                      </w:r>
                      <w:r w:rsidR="004201E0" w:rsidRPr="004A16FC">
                        <w:rPr>
                          <w:rFonts w:ascii="Arial Unicode MS" w:eastAsia="Arial Unicode MS" w:hAnsi="Arial Unicode MS" w:cs="Arial Unicode MS"/>
                          <w:i/>
                          <w:color w:val="17365D" w:themeColor="text2" w:themeShade="BF"/>
                          <w:sz w:val="136"/>
                          <w:szCs w:val="136"/>
                        </w:rPr>
                        <w:t>R...</w:t>
                      </w:r>
                    </w:p>
                    <w:p w14:paraId="4B67BBC9" w14:textId="7CA6A3E1" w:rsidR="00276EA6" w:rsidRPr="00A855E9" w:rsidRDefault="00276EA6" w:rsidP="00A855E9">
                      <w:pPr>
                        <w:spacing w:after="0"/>
                        <w:rPr>
                          <w:rFonts w:ascii="Arial" w:hAnsi="Arial" w:cs="Arial"/>
                          <w:i/>
                          <w:sz w:val="110"/>
                          <w:szCs w:val="1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55E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4B87D5" wp14:editId="155EB958">
                <wp:simplePos x="0" y="0"/>
                <wp:positionH relativeFrom="column">
                  <wp:posOffset>-66675</wp:posOffset>
                </wp:positionH>
                <wp:positionV relativeFrom="paragraph">
                  <wp:posOffset>4457700</wp:posOffset>
                </wp:positionV>
                <wp:extent cx="9156065" cy="9525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06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0D682" w14:textId="4162D887" w:rsidR="00276EA6" w:rsidRDefault="005158E0" w:rsidP="00D04BE5">
                            <w:pPr>
                              <w:spacing w:after="0" w:line="430" w:lineRule="exact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>Avond symposium</w:t>
                            </w:r>
                            <w:r w:rsidR="00276EA6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waarbij er wordt ingegaan op de verschillende bloedproducten, vormen van anemie en de behandelingsvormen hiervan: </w:t>
                            </w:r>
                            <w:r w:rsidR="004201E0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een avond over bloeddonatie, de behandeling van anemie en hoe om te gaan met </w:t>
                            </w:r>
                            <w:r w:rsidR="00276EA6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>massaal bloedverlies</w:t>
                            </w:r>
                            <w:r w:rsidR="004201E0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  <w:t xml:space="preserve"> in de praktijk.</w:t>
                            </w:r>
                          </w:p>
                          <w:p w14:paraId="4B7222E0" w14:textId="77777777" w:rsidR="00276EA6" w:rsidRPr="009C46D3" w:rsidRDefault="00276EA6" w:rsidP="009C46D3">
                            <w:pPr>
                              <w:spacing w:after="0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-5.25pt;margin-top:351pt;width:720.9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" filled="f" stroked="f">
                <v:textbox>
                  <w:txbxContent>
                    <w:p w14:paraId="4D40D682" w14:textId="4162D887" w:rsidR="00276EA6" w:rsidRDefault="005158E0" w:rsidP="00D04BE5">
                      <w:pPr>
                        <w:spacing w:after="0" w:line="430" w:lineRule="exact"/>
                        <w:ind w:left="-142"/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>Avond symposium</w:t>
                      </w:r>
                      <w:r w:rsidR="00276EA6"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waarbij er wordt ingegaan op de verschillende bloedproducten, vormen van anemie en de behandelingsvormen hiervan: </w:t>
                      </w:r>
                      <w:r w:rsidR="004201E0"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een avond over bloeddonatie, de behandeling van anemie en hoe om te gaan met </w:t>
                      </w:r>
                      <w:r w:rsidR="00276EA6"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>massaal bloedverlies</w:t>
                      </w:r>
                      <w:r w:rsidR="004201E0"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  <w:t xml:space="preserve"> in de praktijk.</w:t>
                      </w:r>
                    </w:p>
                    <w:p w14:paraId="4B7222E0" w14:textId="77777777" w:rsidR="00276EA6" w:rsidRPr="009C46D3" w:rsidRDefault="00276EA6" w:rsidP="009C46D3">
                      <w:pPr>
                        <w:spacing w:after="0"/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686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A4A169" wp14:editId="10D09531">
                <wp:simplePos x="0" y="0"/>
                <wp:positionH relativeFrom="column">
                  <wp:posOffset>-66675</wp:posOffset>
                </wp:positionH>
                <wp:positionV relativeFrom="paragraph">
                  <wp:posOffset>5257800</wp:posOffset>
                </wp:positionV>
                <wp:extent cx="5715000" cy="8001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B3CB3" w14:textId="695315F2" w:rsidR="00276EA6" w:rsidRPr="0030115D" w:rsidRDefault="00230079" w:rsidP="0030115D">
                            <w:pPr>
                              <w:spacing w:after="0"/>
                              <w:ind w:left="-142"/>
                              <w:rPr>
                                <w:rFonts w:ascii="Arial Unicode MS" w:eastAsia="Arial Unicode MS" w:hAnsi="Arial Unicode MS" w:cs="Arial Unicode MS"/>
                                <w:color w:val="3CADB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3CADB2"/>
                                <w:sz w:val="72"/>
                                <w:szCs w:val="72"/>
                              </w:rPr>
                              <w:t>AVOND</w:t>
                            </w:r>
                            <w:r w:rsidR="00276EA6" w:rsidRPr="0030115D">
                              <w:rPr>
                                <w:rFonts w:ascii="Arial Unicode MS" w:eastAsia="Arial Unicode MS" w:hAnsi="Arial Unicode MS" w:cs="Arial Unicode MS"/>
                                <w:color w:val="3CADB2"/>
                                <w:sz w:val="72"/>
                                <w:szCs w:val="72"/>
                              </w:rPr>
                              <w:t>PROGRAMMA: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-5.25pt;margin-top:414pt;width:450pt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" filled="f" stroked="f">
                <v:textbox>
                  <w:txbxContent>
                    <w:p w14:paraId="215B3CB3" w14:textId="695315F2" w:rsidR="00276EA6" w:rsidRPr="0030115D" w:rsidRDefault="00230079" w:rsidP="0030115D">
                      <w:pPr>
                        <w:spacing w:after="0"/>
                        <w:ind w:left="-142"/>
                        <w:rPr>
                          <w:rFonts w:ascii="Arial Unicode MS" w:eastAsia="Arial Unicode MS" w:hAnsi="Arial Unicode MS" w:cs="Arial Unicode MS"/>
                          <w:color w:val="3CADB2"/>
                          <w:sz w:val="72"/>
                          <w:szCs w:val="7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3CADB2"/>
                          <w:sz w:val="72"/>
                          <w:szCs w:val="72"/>
                        </w:rPr>
                        <w:t>AVOND</w:t>
                      </w:r>
                      <w:r w:rsidR="00276EA6" w:rsidRPr="0030115D">
                        <w:rPr>
                          <w:rFonts w:ascii="Arial Unicode MS" w:eastAsia="Arial Unicode MS" w:hAnsi="Arial Unicode MS" w:cs="Arial Unicode MS"/>
                          <w:color w:val="3CADB2"/>
                          <w:sz w:val="72"/>
                          <w:szCs w:val="72"/>
                        </w:rPr>
                        <w:t>PROGRAMMA: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0115D" w:rsidRPr="0030115D" w:rsidSect="003C55EC">
      <w:headerReference w:type="default" r:id="rId10"/>
      <w:footerReference w:type="default" r:id="rId11"/>
      <w:pgSz w:w="16820" w:h="2380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93624E" w14:textId="77777777" w:rsidR="00276EA6" w:rsidRDefault="00276EA6" w:rsidP="0030115D">
      <w:pPr>
        <w:spacing w:after="0"/>
      </w:pPr>
      <w:r>
        <w:separator/>
      </w:r>
    </w:p>
  </w:endnote>
  <w:endnote w:type="continuationSeparator" w:id="0">
    <w:p w14:paraId="5ED485D8" w14:textId="77777777" w:rsidR="00276EA6" w:rsidRDefault="00276EA6" w:rsidP="003011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toni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CCE89" w14:textId="01AF95D9" w:rsidR="002B1D11" w:rsidRDefault="002B1D11">
    <w:pPr>
      <w:pStyle w:val="Voettekst"/>
    </w:pPr>
    <w:r>
      <w:rPr>
        <w:rFonts w:ascii="Arial Unicode MS" w:eastAsia="Arial Unicode MS" w:hAnsi="Arial Unicode MS" w:cs="Arial Unicode MS"/>
        <w:noProof/>
        <w:sz w:val="36"/>
        <w:szCs w:val="36"/>
        <w:lang w:eastAsia="nl-NL"/>
      </w:rPr>
      <w:drawing>
        <wp:anchor distT="0" distB="0" distL="114300" distR="114300" simplePos="0" relativeHeight="251659264" behindDoc="1" locked="0" layoutInCell="1" allowOverlap="1" wp14:anchorId="5A2B20F2" wp14:editId="324B3C1B">
          <wp:simplePos x="0" y="0"/>
          <wp:positionH relativeFrom="column">
            <wp:posOffset>3108325</wp:posOffset>
          </wp:positionH>
          <wp:positionV relativeFrom="paragraph">
            <wp:posOffset>-972820</wp:posOffset>
          </wp:positionV>
          <wp:extent cx="640715" cy="718820"/>
          <wp:effectExtent l="0" t="0" r="6985" b="5080"/>
          <wp:wrapThrough wrapText="bothSides">
            <wp:wrapPolygon edited="0">
              <wp:start x="0" y="0"/>
              <wp:lineTo x="0" y="21180"/>
              <wp:lineTo x="21193" y="21180"/>
              <wp:lineTo x="21193" y="0"/>
              <wp:lineTo x="0" y="0"/>
            </wp:wrapPolygon>
          </wp:wrapThrough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erplein 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5" t="13832" r="8511" b="12765"/>
                  <a:stretch/>
                </pic:blipFill>
                <pic:spPr bwMode="auto">
                  <a:xfrm>
                    <a:off x="0" y="0"/>
                    <a:ext cx="640715" cy="718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977085" w14:textId="77777777" w:rsidR="00276EA6" w:rsidRDefault="00276EA6" w:rsidP="0030115D">
      <w:pPr>
        <w:spacing w:after="0"/>
      </w:pPr>
      <w:r>
        <w:separator/>
      </w:r>
    </w:p>
  </w:footnote>
  <w:footnote w:type="continuationSeparator" w:id="0">
    <w:p w14:paraId="7C22C99F" w14:textId="77777777" w:rsidR="00276EA6" w:rsidRDefault="00276EA6" w:rsidP="003011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7A145" w14:textId="3915501F" w:rsidR="00276EA6" w:rsidRDefault="002B1D11">
    <w:pPr>
      <w:pStyle w:val="Koptekst"/>
    </w:pPr>
    <w:r>
      <w:rPr>
        <w:noProof/>
        <w:lang w:eastAsia="nl-NL"/>
      </w:rPr>
      <w:t xml:space="preserve"> </w:t>
    </w:r>
    <w:r w:rsidR="00276EA6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31F11206" wp14:editId="20FA97C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10693400" cy="15125700"/>
          <wp:effectExtent l="0" t="0" r="0" b="1270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ZR_Communciatie_Poster_A3kleurblokken_paars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0" cy="151257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A461E"/>
    <w:multiLevelType w:val="multilevel"/>
    <w:tmpl w:val="606EF2BC"/>
    <w:lvl w:ilvl="0">
      <w:numFmt w:val="decimalZero"/>
      <w:lvlText w:val="%1.0"/>
      <w:lvlJc w:val="left"/>
      <w:pPr>
        <w:ind w:left="858" w:hanging="10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78" w:hanging="10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8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7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58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1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8" w:hanging="2880"/>
      </w:pPr>
      <w:rPr>
        <w:rFonts w:hint="default"/>
      </w:rPr>
    </w:lvl>
  </w:abstractNum>
  <w:abstractNum w:abstractNumId="1">
    <w:nsid w:val="124F1D92"/>
    <w:multiLevelType w:val="multilevel"/>
    <w:tmpl w:val="606EF2BC"/>
    <w:lvl w:ilvl="0">
      <w:numFmt w:val="decimalZero"/>
      <w:lvlText w:val="%1.0"/>
      <w:lvlJc w:val="left"/>
      <w:pPr>
        <w:ind w:left="858" w:hanging="10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78" w:hanging="10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8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7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58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1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8" w:hanging="2880"/>
      </w:pPr>
      <w:rPr>
        <w:rFonts w:hint="default"/>
      </w:rPr>
    </w:lvl>
  </w:abstractNum>
  <w:abstractNum w:abstractNumId="2">
    <w:nsid w:val="28E33C5A"/>
    <w:multiLevelType w:val="multilevel"/>
    <w:tmpl w:val="606EF2BC"/>
    <w:lvl w:ilvl="0">
      <w:numFmt w:val="decimalZero"/>
      <w:lvlText w:val="%1.0"/>
      <w:lvlJc w:val="left"/>
      <w:pPr>
        <w:ind w:left="858" w:hanging="10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78" w:hanging="10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8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7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58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1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8" w:hanging="2880"/>
      </w:pPr>
      <w:rPr>
        <w:rFonts w:hint="default"/>
      </w:rPr>
    </w:lvl>
  </w:abstractNum>
  <w:abstractNum w:abstractNumId="3">
    <w:nsid w:val="32825A8C"/>
    <w:multiLevelType w:val="multilevel"/>
    <w:tmpl w:val="D56E6E12"/>
    <w:lvl w:ilvl="0">
      <w:numFmt w:val="decimalZero"/>
      <w:lvlText w:val="%1.0"/>
      <w:lvlJc w:val="left"/>
      <w:pPr>
        <w:ind w:left="858" w:hanging="10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78" w:hanging="10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8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7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58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1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8" w:hanging="2880"/>
      </w:pPr>
      <w:rPr>
        <w:rFonts w:hint="default"/>
      </w:rPr>
    </w:lvl>
  </w:abstractNum>
  <w:abstractNum w:abstractNumId="4">
    <w:nsid w:val="5B4774D5"/>
    <w:multiLevelType w:val="multilevel"/>
    <w:tmpl w:val="D56E6E12"/>
    <w:lvl w:ilvl="0">
      <w:numFmt w:val="decimalZero"/>
      <w:lvlText w:val="%1.0"/>
      <w:lvlJc w:val="left"/>
      <w:pPr>
        <w:ind w:left="858" w:hanging="10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78" w:hanging="10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8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7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58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1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8" w:hanging="2880"/>
      </w:pPr>
      <w:rPr>
        <w:rFonts w:hint="default"/>
      </w:rPr>
    </w:lvl>
  </w:abstractNum>
  <w:abstractNum w:abstractNumId="5">
    <w:nsid w:val="64816822"/>
    <w:multiLevelType w:val="multilevel"/>
    <w:tmpl w:val="67905D84"/>
    <w:lvl w:ilvl="0">
      <w:numFmt w:val="decimalZero"/>
      <w:lvlText w:val="%1.0"/>
      <w:lvlJc w:val="left"/>
      <w:pPr>
        <w:ind w:left="758" w:hanging="9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78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8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7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58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1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8" w:hanging="2880"/>
      </w:pPr>
      <w:rPr>
        <w:rFonts w:hint="default"/>
      </w:rPr>
    </w:lvl>
  </w:abstractNum>
  <w:abstractNum w:abstractNumId="6">
    <w:nsid w:val="6EF618A9"/>
    <w:multiLevelType w:val="multilevel"/>
    <w:tmpl w:val="606EF2BC"/>
    <w:lvl w:ilvl="0">
      <w:numFmt w:val="decimalZero"/>
      <w:lvlText w:val="%1.0"/>
      <w:lvlJc w:val="left"/>
      <w:pPr>
        <w:ind w:left="858" w:hanging="10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78" w:hanging="10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8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7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58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1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8" w:hanging="288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15D"/>
    <w:rsid w:val="000A518E"/>
    <w:rsid w:val="00230079"/>
    <w:rsid w:val="002603D7"/>
    <w:rsid w:val="00276EA6"/>
    <w:rsid w:val="002B1D11"/>
    <w:rsid w:val="002C4D39"/>
    <w:rsid w:val="0030115D"/>
    <w:rsid w:val="003616B4"/>
    <w:rsid w:val="003C55EC"/>
    <w:rsid w:val="004201E0"/>
    <w:rsid w:val="004A16FC"/>
    <w:rsid w:val="005140C3"/>
    <w:rsid w:val="005158E0"/>
    <w:rsid w:val="005379EA"/>
    <w:rsid w:val="005675C5"/>
    <w:rsid w:val="005D65C7"/>
    <w:rsid w:val="0060681C"/>
    <w:rsid w:val="00757C2C"/>
    <w:rsid w:val="00826F6C"/>
    <w:rsid w:val="008B6CD6"/>
    <w:rsid w:val="008E7163"/>
    <w:rsid w:val="009755A5"/>
    <w:rsid w:val="009C46D3"/>
    <w:rsid w:val="00A66860"/>
    <w:rsid w:val="00A855E9"/>
    <w:rsid w:val="00AE63F8"/>
    <w:rsid w:val="00B930E4"/>
    <w:rsid w:val="00BB34E2"/>
    <w:rsid w:val="00BE1957"/>
    <w:rsid w:val="00D04BE5"/>
    <w:rsid w:val="00DF6984"/>
    <w:rsid w:val="00E92F01"/>
    <w:rsid w:val="00EA0180"/>
    <w:rsid w:val="00F10044"/>
    <w:rsid w:val="00F80B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D3898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nl-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0115D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3F68D7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0115D"/>
    <w:pPr>
      <w:tabs>
        <w:tab w:val="center" w:pos="4320"/>
        <w:tab w:val="right" w:pos="8640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30115D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30115D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30115D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3011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nl-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0115D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3F68D7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0115D"/>
    <w:pPr>
      <w:tabs>
        <w:tab w:val="center" w:pos="4320"/>
        <w:tab w:val="right" w:pos="8640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30115D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30115D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30115D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3011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FE876D46</Template>
  <TotalTime>147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Laurentius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Gerrian</dc:creator>
  <cp:lastModifiedBy>marieke.emmen</cp:lastModifiedBy>
  <cp:revision>13</cp:revision>
  <cp:lastPrinted>2015-06-29T08:35:00Z</cp:lastPrinted>
  <dcterms:created xsi:type="dcterms:W3CDTF">2018-10-09T11:09:00Z</dcterms:created>
  <dcterms:modified xsi:type="dcterms:W3CDTF">2018-12-11T13:17:00Z</dcterms:modified>
</cp:coreProperties>
</file>